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55" w:rsidRPr="00654654" w:rsidRDefault="00E25D55" w:rsidP="00090200">
      <w:pPr>
        <w:pStyle w:val="Default"/>
      </w:pPr>
      <w:bookmarkStart w:id="0" w:name="_GoBack"/>
      <w:bookmarkEnd w:id="0"/>
    </w:p>
    <w:p w:rsidR="00E25D55" w:rsidRPr="00654654" w:rsidRDefault="00E25D55" w:rsidP="00E25D55">
      <w:pPr>
        <w:pStyle w:val="Default"/>
        <w:jc w:val="right"/>
        <w:rPr>
          <w:b/>
          <w:bCs/>
        </w:rPr>
      </w:pPr>
      <w:r w:rsidRPr="00654654">
        <w:t xml:space="preserve"> </w:t>
      </w:r>
      <w:r w:rsidRPr="00654654">
        <w:rPr>
          <w:b/>
          <w:bCs/>
        </w:rPr>
        <w:t>Załącznik nr 1</w:t>
      </w:r>
    </w:p>
    <w:p w:rsidR="00E25D55" w:rsidRPr="00654654" w:rsidRDefault="00E25D55" w:rsidP="00E25D55">
      <w:pPr>
        <w:pStyle w:val="Default"/>
        <w:jc w:val="right"/>
        <w:rPr>
          <w:b/>
          <w:bCs/>
          <w:i/>
          <w:iCs/>
          <w:sz w:val="20"/>
          <w:szCs w:val="20"/>
        </w:rPr>
      </w:pPr>
      <w:r w:rsidRPr="00654654">
        <w:rPr>
          <w:b/>
          <w:bCs/>
          <w:sz w:val="20"/>
          <w:szCs w:val="20"/>
        </w:rPr>
        <w:t xml:space="preserve"> do </w:t>
      </w:r>
      <w:r w:rsidRPr="00654654">
        <w:rPr>
          <w:b/>
          <w:bCs/>
          <w:i/>
          <w:iCs/>
          <w:sz w:val="20"/>
          <w:szCs w:val="20"/>
        </w:rPr>
        <w:t xml:space="preserve">Regulaminu sprzedaży </w:t>
      </w:r>
      <w:r w:rsidR="002E5070">
        <w:rPr>
          <w:b/>
          <w:bCs/>
          <w:i/>
          <w:iCs/>
          <w:sz w:val="20"/>
          <w:szCs w:val="20"/>
        </w:rPr>
        <w:t>pojazdów</w:t>
      </w:r>
      <w:r w:rsidRPr="00654654">
        <w:rPr>
          <w:b/>
          <w:bCs/>
          <w:i/>
          <w:iCs/>
          <w:sz w:val="20"/>
          <w:szCs w:val="20"/>
        </w:rPr>
        <w:t xml:space="preserve"> w trybie</w:t>
      </w:r>
      <w:r>
        <w:rPr>
          <w:b/>
          <w:bCs/>
          <w:i/>
          <w:iCs/>
          <w:sz w:val="20"/>
          <w:szCs w:val="20"/>
        </w:rPr>
        <w:t xml:space="preserve"> pisemnego</w:t>
      </w:r>
      <w:r w:rsidRPr="00654654">
        <w:rPr>
          <w:b/>
          <w:bCs/>
          <w:i/>
          <w:iCs/>
          <w:sz w:val="20"/>
          <w:szCs w:val="20"/>
        </w:rPr>
        <w:t xml:space="preserve"> przetargu </w:t>
      </w:r>
    </w:p>
    <w:p w:rsidR="00E25D55" w:rsidRPr="00654654" w:rsidRDefault="00E25D55" w:rsidP="00E25D55">
      <w:pPr>
        <w:pStyle w:val="Default"/>
        <w:rPr>
          <w:sz w:val="20"/>
          <w:szCs w:val="20"/>
        </w:rPr>
      </w:pPr>
    </w:p>
    <w:p w:rsidR="00E25D55" w:rsidRPr="00654654" w:rsidRDefault="00E25D55" w:rsidP="00E25D55">
      <w:pPr>
        <w:pStyle w:val="Default"/>
        <w:ind w:left="4956" w:firstLine="708"/>
        <w:rPr>
          <w:sz w:val="22"/>
          <w:szCs w:val="22"/>
        </w:rPr>
      </w:pPr>
    </w:p>
    <w:p w:rsidR="00E25D55" w:rsidRPr="00654654" w:rsidRDefault="00E25D55" w:rsidP="00090200">
      <w:pPr>
        <w:pStyle w:val="Default"/>
        <w:ind w:left="4956" w:firstLine="708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 dnia ………………… </w:t>
      </w:r>
    </w:p>
    <w:p w:rsidR="00E25D55" w:rsidRPr="00654654" w:rsidRDefault="00E25D55" w:rsidP="00E25D55">
      <w:pPr>
        <w:pStyle w:val="Default"/>
        <w:rPr>
          <w:b/>
          <w:bCs/>
          <w:sz w:val="22"/>
          <w:szCs w:val="22"/>
        </w:rPr>
      </w:pPr>
      <w:r w:rsidRPr="00654654">
        <w:rPr>
          <w:b/>
          <w:bCs/>
          <w:sz w:val="22"/>
          <w:szCs w:val="22"/>
        </w:rPr>
        <w:t xml:space="preserve">OFERTA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Nazwa i adres Nabywcy: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…...............................................................................................................................................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NIP: ….........................................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tel.: ……………...........................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fax: ….......................................... </w:t>
      </w:r>
    </w:p>
    <w:p w:rsidR="00E25D55" w:rsidRPr="00654654" w:rsidRDefault="00E25D55" w:rsidP="00E64D04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e – mail: ………………………….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241"/>
        <w:gridCol w:w="2748"/>
        <w:gridCol w:w="2977"/>
      </w:tblGrid>
      <w:tr w:rsidR="00E25D55" w:rsidRPr="00654654" w:rsidTr="004F421B">
        <w:trPr>
          <w:trHeight w:val="344"/>
        </w:trPr>
        <w:tc>
          <w:tcPr>
            <w:tcW w:w="964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25D55" w:rsidRPr="00654654" w:rsidRDefault="00E25D55" w:rsidP="009077C3">
            <w:pPr>
              <w:pStyle w:val="Default"/>
              <w:spacing w:before="240"/>
              <w:jc w:val="center"/>
              <w:rPr>
                <w:b/>
                <w:szCs w:val="22"/>
              </w:rPr>
            </w:pPr>
            <w:r w:rsidRPr="00654654">
              <w:rPr>
                <w:b/>
                <w:szCs w:val="22"/>
              </w:rPr>
              <w:t>Formularz cenowy</w:t>
            </w:r>
          </w:p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FA5963">
        <w:trPr>
          <w:trHeight w:val="340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Lp.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E25D55" w:rsidRPr="00654654" w:rsidRDefault="00090200" w:rsidP="00FA596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Pojazd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Kwota minimalna netto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zł</w:t>
            </w:r>
          </w:p>
        </w:tc>
      </w:tr>
      <w:tr w:rsidR="004F421B" w:rsidRPr="00654654" w:rsidTr="006940D3">
        <w:trPr>
          <w:trHeight w:val="1644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1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090200" w:rsidRDefault="00090200" w:rsidP="00090200">
            <w:pPr>
              <w:spacing w:after="3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rejestracyjny………………..</w:t>
            </w:r>
          </w:p>
          <w:p w:rsidR="00E25D55" w:rsidRPr="00654654" w:rsidRDefault="00090200" w:rsidP="00006FB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wewnętrzny…………………</w:t>
            </w:r>
            <w:r w:rsidR="00E25D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7036BA" w:rsidRDefault="00E25D55" w:rsidP="009077C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E64D04">
        <w:trPr>
          <w:trHeight w:val="964"/>
        </w:trPr>
        <w:tc>
          <w:tcPr>
            <w:tcW w:w="3915" w:type="dxa"/>
            <w:gridSpan w:val="2"/>
            <w:shd w:val="clear" w:color="auto" w:fill="auto"/>
            <w:vAlign w:val="center"/>
          </w:tcPr>
          <w:p w:rsidR="00E25D55" w:rsidRPr="00654654" w:rsidRDefault="00E25D55" w:rsidP="00E64D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słownie:</w:t>
            </w:r>
          </w:p>
        </w:tc>
        <w:tc>
          <w:tcPr>
            <w:tcW w:w="5725" w:type="dxa"/>
            <w:gridSpan w:val="2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E25D55" w:rsidRPr="00654654" w:rsidRDefault="00E25D55" w:rsidP="00E25D55">
      <w:pPr>
        <w:rPr>
          <w:rFonts w:ascii="Arial" w:hAnsi="Arial" w:cs="Arial"/>
        </w:rPr>
      </w:pPr>
    </w:p>
    <w:p w:rsidR="00E25D55" w:rsidRPr="00654654" w:rsidRDefault="00E25D55" w:rsidP="00E25D55">
      <w:pPr>
        <w:pStyle w:val="Akapitzlist"/>
        <w:numPr>
          <w:ilvl w:val="0"/>
          <w:numId w:val="3"/>
        </w:num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 udziału w przetargu i składania ofert, w moim imieniu upoważniony jest :</w:t>
      </w:r>
    </w:p>
    <w:p w:rsidR="00E25D55" w:rsidRPr="00654654" w:rsidRDefault="00E25D55" w:rsidP="00E25D55">
      <w:p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E25D55" w:rsidRDefault="00E25D55" w:rsidP="00E64D04">
      <w:pPr>
        <w:jc w:val="center"/>
        <w:rPr>
          <w:rFonts w:ascii="Arial" w:hAnsi="Arial" w:cs="Arial"/>
        </w:rPr>
      </w:pPr>
      <w:r w:rsidRPr="00654654">
        <w:rPr>
          <w:rFonts w:ascii="Arial" w:hAnsi="Arial" w:cs="Arial"/>
        </w:rPr>
        <w:lastRenderedPageBreak/>
        <w:t>(Jeśli dotyczy)</w:t>
      </w:r>
    </w:p>
    <w:p w:rsidR="00E64D04" w:rsidRPr="00654654" w:rsidRDefault="00E64D04" w:rsidP="00E64D04">
      <w:pPr>
        <w:jc w:val="center"/>
        <w:rPr>
          <w:rFonts w:ascii="Arial" w:hAnsi="Arial" w:cs="Arial"/>
        </w:rPr>
      </w:pPr>
    </w:p>
    <w:p w:rsidR="00E25D55" w:rsidRPr="00654654" w:rsidRDefault="00E25D55" w:rsidP="00E25D55">
      <w:pPr>
        <w:ind w:left="4956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</w:t>
      </w:r>
    </w:p>
    <w:p w:rsidR="00E25D55" w:rsidRPr="00654654" w:rsidRDefault="00E25D55" w:rsidP="00E25D55">
      <w:pPr>
        <w:ind w:left="5664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Czytelny podpis</w:t>
      </w:r>
    </w:p>
    <w:p w:rsidR="00E25D55" w:rsidRPr="00654654" w:rsidRDefault="00E25D55" w:rsidP="00E25D55">
      <w:pPr>
        <w:pStyle w:val="Tekstpodstawowy"/>
        <w:spacing w:before="120"/>
        <w:rPr>
          <w:rFonts w:ascii="Arial" w:hAnsi="Arial" w:cs="Arial"/>
          <w:sz w:val="22"/>
        </w:rPr>
      </w:pPr>
      <w:r w:rsidRPr="00654654">
        <w:rPr>
          <w:rFonts w:ascii="Arial" w:hAnsi="Arial" w:cs="Arial"/>
          <w:sz w:val="22"/>
        </w:rPr>
        <w:t>Załącznikami do niniejszego Zgłoszenia do udziału w przetargu są: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aktualny dokument potwierdzający prowadzenie działalności gospodarczej z CEIDG lub KRS z Centralnej Informacji Krajowego Rejestru Sądowego. Odpis dokumentu potwierdzającego stan aktualności, nie wcześniejszy niż 6 miesięcy przed datą przetargu - jeśli oferentem jest osoba fizyczna prowadząca działalność gospodarczą.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dowód wpłaty wadium (oryginał)</w:t>
      </w:r>
    </w:p>
    <w:sectPr w:rsidR="00E25D55" w:rsidRPr="00654654" w:rsidSect="000902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D2C32"/>
    <w:multiLevelType w:val="hybridMultilevel"/>
    <w:tmpl w:val="8898D460"/>
    <w:lvl w:ilvl="0" w:tplc="065C6FE4">
      <w:start w:val="1"/>
      <w:numFmt w:val="bullet"/>
      <w:lvlText w:val="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E91CB3"/>
    <w:multiLevelType w:val="hybridMultilevel"/>
    <w:tmpl w:val="A6FA7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5DF8"/>
    <w:multiLevelType w:val="hybridMultilevel"/>
    <w:tmpl w:val="974CD4C6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66CA5"/>
    <w:multiLevelType w:val="hybridMultilevel"/>
    <w:tmpl w:val="F28EE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51"/>
    <w:rsid w:val="00006FB4"/>
    <w:rsid w:val="000617D7"/>
    <w:rsid w:val="00090200"/>
    <w:rsid w:val="001E486B"/>
    <w:rsid w:val="001F740A"/>
    <w:rsid w:val="002560A8"/>
    <w:rsid w:val="002A783A"/>
    <w:rsid w:val="002E5070"/>
    <w:rsid w:val="00302840"/>
    <w:rsid w:val="00317242"/>
    <w:rsid w:val="00393D02"/>
    <w:rsid w:val="003E7E3F"/>
    <w:rsid w:val="00401B01"/>
    <w:rsid w:val="00421851"/>
    <w:rsid w:val="0049289A"/>
    <w:rsid w:val="004E09F9"/>
    <w:rsid w:val="004F421B"/>
    <w:rsid w:val="0055732F"/>
    <w:rsid w:val="00567C57"/>
    <w:rsid w:val="005B19E3"/>
    <w:rsid w:val="0064555D"/>
    <w:rsid w:val="00654654"/>
    <w:rsid w:val="006940D3"/>
    <w:rsid w:val="006D2DD1"/>
    <w:rsid w:val="007036BA"/>
    <w:rsid w:val="00740C59"/>
    <w:rsid w:val="007708BE"/>
    <w:rsid w:val="0077220F"/>
    <w:rsid w:val="007B61B4"/>
    <w:rsid w:val="007E5214"/>
    <w:rsid w:val="00906376"/>
    <w:rsid w:val="00960A21"/>
    <w:rsid w:val="00982AB7"/>
    <w:rsid w:val="009A67E2"/>
    <w:rsid w:val="009F039C"/>
    <w:rsid w:val="009F2CC7"/>
    <w:rsid w:val="00A03789"/>
    <w:rsid w:val="00AC65E5"/>
    <w:rsid w:val="00AC7708"/>
    <w:rsid w:val="00B01E82"/>
    <w:rsid w:val="00BC5075"/>
    <w:rsid w:val="00C1355F"/>
    <w:rsid w:val="00D019B6"/>
    <w:rsid w:val="00DE4D66"/>
    <w:rsid w:val="00E04E92"/>
    <w:rsid w:val="00E10370"/>
    <w:rsid w:val="00E2183C"/>
    <w:rsid w:val="00E25D55"/>
    <w:rsid w:val="00E64D04"/>
    <w:rsid w:val="00E92E00"/>
    <w:rsid w:val="00EA67D0"/>
    <w:rsid w:val="00ED68A9"/>
    <w:rsid w:val="00F67E80"/>
    <w:rsid w:val="00FA2D25"/>
    <w:rsid w:val="00FA2F14"/>
    <w:rsid w:val="00FA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F1126-23D1-42AF-8B78-265B3A73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35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C13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A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0637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9063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Za&#322;&#261;cznik%20nr%201%20formularz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formularz oferty.dot</Template>
  <TotalTime>0</TotalTime>
  <Pages>1</Pages>
  <Words>178</Words>
  <Characters>1072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2</cp:revision>
  <dcterms:created xsi:type="dcterms:W3CDTF">2025-07-09T11:10:00Z</dcterms:created>
  <dcterms:modified xsi:type="dcterms:W3CDTF">2025-07-09T11:10:00Z</dcterms:modified>
</cp:coreProperties>
</file>