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1187A" w14:textId="77777777" w:rsidR="00E25D55" w:rsidRPr="00654654" w:rsidRDefault="00E25D55" w:rsidP="00090200">
      <w:pPr>
        <w:pStyle w:val="Default"/>
      </w:pPr>
    </w:p>
    <w:p w14:paraId="6CC501A5" w14:textId="77777777" w:rsidR="00E25D55" w:rsidRPr="00654654" w:rsidRDefault="00E25D55" w:rsidP="00E25D55">
      <w:pPr>
        <w:pStyle w:val="Default"/>
        <w:jc w:val="right"/>
        <w:rPr>
          <w:b/>
          <w:bCs/>
        </w:rPr>
      </w:pPr>
      <w:r w:rsidRPr="00654654">
        <w:t xml:space="preserve"> </w:t>
      </w:r>
      <w:r w:rsidRPr="00654654">
        <w:rPr>
          <w:b/>
          <w:bCs/>
        </w:rPr>
        <w:t>Załącznik nr 1</w:t>
      </w:r>
    </w:p>
    <w:p w14:paraId="5CDD048F" w14:textId="584B8B09" w:rsidR="00E25D55" w:rsidRPr="00654654" w:rsidRDefault="00E25D55" w:rsidP="00E25D55">
      <w:pPr>
        <w:pStyle w:val="Default"/>
        <w:jc w:val="right"/>
        <w:rPr>
          <w:b/>
          <w:bCs/>
          <w:i/>
          <w:iCs/>
          <w:sz w:val="20"/>
          <w:szCs w:val="20"/>
        </w:rPr>
      </w:pPr>
      <w:r w:rsidRPr="00654654">
        <w:rPr>
          <w:b/>
          <w:bCs/>
          <w:sz w:val="20"/>
          <w:szCs w:val="20"/>
        </w:rPr>
        <w:t xml:space="preserve"> do </w:t>
      </w:r>
      <w:r w:rsidRPr="00654654">
        <w:rPr>
          <w:b/>
          <w:bCs/>
          <w:i/>
          <w:iCs/>
          <w:sz w:val="20"/>
          <w:szCs w:val="20"/>
        </w:rPr>
        <w:t xml:space="preserve">Regulaminu sprzedaży </w:t>
      </w:r>
      <w:r w:rsidR="002E5070">
        <w:rPr>
          <w:b/>
          <w:bCs/>
          <w:i/>
          <w:iCs/>
          <w:sz w:val="20"/>
          <w:szCs w:val="20"/>
        </w:rPr>
        <w:t>pojazdów</w:t>
      </w:r>
      <w:r w:rsidRPr="00654654">
        <w:rPr>
          <w:b/>
          <w:bCs/>
          <w:i/>
          <w:iCs/>
          <w:sz w:val="20"/>
          <w:szCs w:val="20"/>
        </w:rPr>
        <w:t xml:space="preserve"> w trybie</w:t>
      </w:r>
      <w:r>
        <w:rPr>
          <w:b/>
          <w:bCs/>
          <w:i/>
          <w:iCs/>
          <w:sz w:val="20"/>
          <w:szCs w:val="20"/>
        </w:rPr>
        <w:t xml:space="preserve"> </w:t>
      </w:r>
      <w:r w:rsidRPr="00654654">
        <w:rPr>
          <w:b/>
          <w:bCs/>
          <w:i/>
          <w:iCs/>
          <w:sz w:val="20"/>
          <w:szCs w:val="20"/>
        </w:rPr>
        <w:t xml:space="preserve">przetargu </w:t>
      </w:r>
    </w:p>
    <w:p w14:paraId="2604D843" w14:textId="77777777" w:rsidR="00E25D55" w:rsidRPr="00654654" w:rsidRDefault="00E25D55" w:rsidP="00E25D55">
      <w:pPr>
        <w:pStyle w:val="Default"/>
        <w:rPr>
          <w:sz w:val="20"/>
          <w:szCs w:val="20"/>
        </w:rPr>
      </w:pPr>
    </w:p>
    <w:p w14:paraId="22E954EA" w14:textId="77777777" w:rsidR="00E25D55" w:rsidRPr="00654654" w:rsidRDefault="00E25D55" w:rsidP="00E25D55">
      <w:pPr>
        <w:pStyle w:val="Default"/>
        <w:ind w:left="4956" w:firstLine="708"/>
        <w:rPr>
          <w:sz w:val="22"/>
          <w:szCs w:val="22"/>
        </w:rPr>
      </w:pPr>
      <w:bookmarkStart w:id="0" w:name="_GoBack"/>
      <w:bookmarkEnd w:id="0"/>
    </w:p>
    <w:p w14:paraId="6C6B4EED" w14:textId="77777777" w:rsidR="00E25D55" w:rsidRPr="00654654" w:rsidRDefault="00E25D55" w:rsidP="00090200">
      <w:pPr>
        <w:pStyle w:val="Default"/>
        <w:ind w:left="4956" w:firstLine="708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 dnia ………………… </w:t>
      </w:r>
    </w:p>
    <w:p w14:paraId="6BBFC398" w14:textId="77777777" w:rsidR="00E25D55" w:rsidRPr="00654654" w:rsidRDefault="00E25D55" w:rsidP="00E25D55">
      <w:pPr>
        <w:pStyle w:val="Default"/>
        <w:rPr>
          <w:b/>
          <w:bCs/>
          <w:sz w:val="22"/>
          <w:szCs w:val="22"/>
        </w:rPr>
      </w:pPr>
      <w:r w:rsidRPr="00654654">
        <w:rPr>
          <w:b/>
          <w:bCs/>
          <w:sz w:val="22"/>
          <w:szCs w:val="22"/>
        </w:rPr>
        <w:t xml:space="preserve">OFERTA </w:t>
      </w:r>
    </w:p>
    <w:p w14:paraId="36BF94D5" w14:textId="77777777" w:rsidR="00E25D55" w:rsidRPr="00654654" w:rsidRDefault="00E25D55" w:rsidP="00E25D55">
      <w:pPr>
        <w:pStyle w:val="Default"/>
        <w:rPr>
          <w:sz w:val="22"/>
          <w:szCs w:val="22"/>
        </w:rPr>
      </w:pPr>
    </w:p>
    <w:p w14:paraId="6EBD7788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Nazwa i adres Nabywcy: </w:t>
      </w:r>
    </w:p>
    <w:p w14:paraId="759F9989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…............................................................................................................................................... </w:t>
      </w:r>
    </w:p>
    <w:p w14:paraId="06D203CD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14:paraId="41E879A8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NIP: …......................................... </w:t>
      </w:r>
    </w:p>
    <w:p w14:paraId="0E9005FD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tel.: ……………........................... </w:t>
      </w:r>
    </w:p>
    <w:p w14:paraId="46427A39" w14:textId="77777777"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fax: ….......................................... </w:t>
      </w:r>
    </w:p>
    <w:p w14:paraId="7F57C933" w14:textId="77777777" w:rsidR="00E25D55" w:rsidRPr="00654654" w:rsidRDefault="00E25D55" w:rsidP="00E64D04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e – mail: …………………………. </w:t>
      </w:r>
    </w:p>
    <w:p w14:paraId="65CEAA54" w14:textId="77777777" w:rsidR="00E25D55" w:rsidRPr="00654654" w:rsidRDefault="00E25D55" w:rsidP="00E25D55">
      <w:pPr>
        <w:pStyle w:val="Default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241"/>
        <w:gridCol w:w="2748"/>
        <w:gridCol w:w="2977"/>
      </w:tblGrid>
      <w:tr w:rsidR="00E25D55" w:rsidRPr="00654654" w14:paraId="799A8FC3" w14:textId="77777777" w:rsidTr="004F421B">
        <w:trPr>
          <w:trHeight w:val="344"/>
        </w:trPr>
        <w:tc>
          <w:tcPr>
            <w:tcW w:w="964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44693BA5" w14:textId="77777777" w:rsidR="00E25D55" w:rsidRPr="00654654" w:rsidRDefault="00E25D55" w:rsidP="009077C3">
            <w:pPr>
              <w:pStyle w:val="Default"/>
              <w:spacing w:before="240"/>
              <w:jc w:val="center"/>
              <w:rPr>
                <w:b/>
                <w:szCs w:val="22"/>
              </w:rPr>
            </w:pPr>
            <w:r w:rsidRPr="00654654">
              <w:rPr>
                <w:b/>
                <w:szCs w:val="22"/>
              </w:rPr>
              <w:t>Formularz cenowy</w:t>
            </w:r>
          </w:p>
          <w:p w14:paraId="14220EB2" w14:textId="77777777"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14:paraId="09332657" w14:textId="77777777" w:rsidTr="00FA5963">
        <w:trPr>
          <w:trHeight w:val="340"/>
        </w:trPr>
        <w:tc>
          <w:tcPr>
            <w:tcW w:w="674" w:type="dxa"/>
            <w:shd w:val="clear" w:color="auto" w:fill="auto"/>
            <w:vAlign w:val="center"/>
          </w:tcPr>
          <w:p w14:paraId="398A2885" w14:textId="77777777"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Lp.</w: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044159C0" w14:textId="77777777" w:rsidR="00E25D55" w:rsidRPr="00654654" w:rsidRDefault="00090200" w:rsidP="00FA596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Pojazd</w:t>
            </w:r>
          </w:p>
        </w:tc>
        <w:tc>
          <w:tcPr>
            <w:tcW w:w="2748" w:type="dxa"/>
            <w:shd w:val="clear" w:color="auto" w:fill="auto"/>
            <w:vAlign w:val="center"/>
          </w:tcPr>
          <w:p w14:paraId="5A1CCFA6" w14:textId="77777777"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Kwota minimalna netto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56F64A" w14:textId="77777777"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zł</w:t>
            </w:r>
          </w:p>
        </w:tc>
      </w:tr>
      <w:tr w:rsidR="004F421B" w:rsidRPr="00654654" w14:paraId="6F38750F" w14:textId="77777777" w:rsidTr="006940D3">
        <w:trPr>
          <w:trHeight w:val="1644"/>
        </w:trPr>
        <w:tc>
          <w:tcPr>
            <w:tcW w:w="674" w:type="dxa"/>
            <w:shd w:val="clear" w:color="auto" w:fill="auto"/>
            <w:vAlign w:val="center"/>
          </w:tcPr>
          <w:p w14:paraId="0A528697" w14:textId="77777777"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1</w:t>
            </w:r>
          </w:p>
        </w:tc>
        <w:tc>
          <w:tcPr>
            <w:tcW w:w="3241" w:type="dxa"/>
            <w:shd w:val="clear" w:color="auto" w:fill="auto"/>
            <w:vAlign w:val="center"/>
          </w:tcPr>
          <w:p w14:paraId="1B01FE10" w14:textId="77777777" w:rsidR="00090200" w:rsidRDefault="00090200" w:rsidP="00090200">
            <w:pPr>
              <w:spacing w:after="3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rejestracyjny………………..</w:t>
            </w:r>
          </w:p>
          <w:p w14:paraId="367C6FEC" w14:textId="77777777" w:rsidR="00E25D55" w:rsidRPr="00654654" w:rsidRDefault="00090200" w:rsidP="00006FB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wewnętrzny…………………</w:t>
            </w:r>
            <w:r w:rsidR="00E25D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48" w:type="dxa"/>
            <w:shd w:val="clear" w:color="auto" w:fill="auto"/>
            <w:vAlign w:val="center"/>
          </w:tcPr>
          <w:p w14:paraId="5EDE8ED8" w14:textId="77777777" w:rsidR="00E25D55" w:rsidRPr="007036BA" w:rsidRDefault="00E25D55" w:rsidP="009077C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14:paraId="1B1AD3B5" w14:textId="77777777"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14:paraId="40D7F8A2" w14:textId="77777777" w:rsidTr="00E64D04">
        <w:trPr>
          <w:trHeight w:val="964"/>
        </w:trPr>
        <w:tc>
          <w:tcPr>
            <w:tcW w:w="3915" w:type="dxa"/>
            <w:gridSpan w:val="2"/>
            <w:shd w:val="clear" w:color="auto" w:fill="auto"/>
            <w:vAlign w:val="center"/>
          </w:tcPr>
          <w:p w14:paraId="63EFA407" w14:textId="77777777" w:rsidR="00E25D55" w:rsidRPr="00654654" w:rsidRDefault="00E25D55" w:rsidP="00E64D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słownie:</w:t>
            </w:r>
          </w:p>
        </w:tc>
        <w:tc>
          <w:tcPr>
            <w:tcW w:w="5725" w:type="dxa"/>
            <w:gridSpan w:val="2"/>
            <w:shd w:val="clear" w:color="auto" w:fill="auto"/>
          </w:tcPr>
          <w:p w14:paraId="7B7489D0" w14:textId="77777777"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86A334C" w14:textId="77777777" w:rsidR="00E25D55" w:rsidRPr="00654654" w:rsidRDefault="00E25D55" w:rsidP="00E25D55">
      <w:pPr>
        <w:rPr>
          <w:rFonts w:ascii="Arial" w:hAnsi="Arial" w:cs="Arial"/>
        </w:rPr>
      </w:pPr>
    </w:p>
    <w:p w14:paraId="5D3EB948" w14:textId="77777777" w:rsidR="00E25D55" w:rsidRPr="00654654" w:rsidRDefault="00E25D55" w:rsidP="00E25D55">
      <w:pPr>
        <w:pStyle w:val="Akapitzlist"/>
        <w:numPr>
          <w:ilvl w:val="0"/>
          <w:numId w:val="3"/>
        </w:num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 udziału w przetargu i składania ofert, w moim imieniu upoważniony jest :</w:t>
      </w:r>
    </w:p>
    <w:p w14:paraId="4A56F4B8" w14:textId="77777777" w:rsidR="00E25D55" w:rsidRPr="00654654" w:rsidRDefault="00E25D55" w:rsidP="00E25D55">
      <w:p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4F71076" w14:textId="77777777" w:rsidR="00E25D55" w:rsidRDefault="00E25D55" w:rsidP="00E64D04">
      <w:pPr>
        <w:jc w:val="center"/>
        <w:rPr>
          <w:rFonts w:ascii="Arial" w:hAnsi="Arial" w:cs="Arial"/>
        </w:rPr>
      </w:pPr>
      <w:r w:rsidRPr="00654654">
        <w:rPr>
          <w:rFonts w:ascii="Arial" w:hAnsi="Arial" w:cs="Arial"/>
        </w:rPr>
        <w:t>(Jeśli dotyczy)</w:t>
      </w:r>
    </w:p>
    <w:p w14:paraId="153F3BA3" w14:textId="77777777" w:rsidR="00E64D04" w:rsidRPr="00654654" w:rsidRDefault="00E64D04" w:rsidP="00E64D04">
      <w:pPr>
        <w:jc w:val="center"/>
        <w:rPr>
          <w:rFonts w:ascii="Arial" w:hAnsi="Arial" w:cs="Arial"/>
        </w:rPr>
      </w:pPr>
    </w:p>
    <w:p w14:paraId="35DF9B9B" w14:textId="77777777" w:rsidR="00E25D55" w:rsidRPr="00654654" w:rsidRDefault="00E25D55" w:rsidP="00E25D55">
      <w:pPr>
        <w:ind w:left="4956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</w:t>
      </w:r>
    </w:p>
    <w:p w14:paraId="5E615669" w14:textId="77777777" w:rsidR="00E25D55" w:rsidRPr="00654654" w:rsidRDefault="00E25D55" w:rsidP="00E25D55">
      <w:pPr>
        <w:ind w:left="5664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Czytelny podpis</w:t>
      </w:r>
    </w:p>
    <w:p w14:paraId="573CD076" w14:textId="77777777" w:rsidR="00E25D55" w:rsidRPr="00654654" w:rsidRDefault="00E25D55" w:rsidP="00E25D55">
      <w:pPr>
        <w:pStyle w:val="Tekstpodstawowy"/>
        <w:spacing w:before="120"/>
        <w:rPr>
          <w:rFonts w:ascii="Arial" w:hAnsi="Arial" w:cs="Arial"/>
          <w:sz w:val="22"/>
        </w:rPr>
      </w:pPr>
      <w:r w:rsidRPr="00654654">
        <w:rPr>
          <w:rFonts w:ascii="Arial" w:hAnsi="Arial" w:cs="Arial"/>
          <w:sz w:val="22"/>
        </w:rPr>
        <w:t>Załącznikami do niniejszego Zgłoszenia do udziału w przetargu są:</w:t>
      </w:r>
    </w:p>
    <w:p w14:paraId="5316224C" w14:textId="77777777"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aktualny dokument potwierdzający prowadzenie działalności gospodarczej z CEIDG lub KRS z Centralnej Informacji Krajowego Rejestru Sądowego. Odpis dokumentu potwierdzającego stan aktualności, nie wcześniejszy niż 6 miesięcy przed datą przetargu - jeśli oferentem jest osoba fizyczna prowadząca działalność gospodarczą.</w:t>
      </w:r>
    </w:p>
    <w:p w14:paraId="132E98E0" w14:textId="77777777"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dowód wpłaty wadium (oryginał)</w:t>
      </w:r>
    </w:p>
    <w:sectPr w:rsidR="00E25D55" w:rsidRPr="00654654" w:rsidSect="000902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D2C32"/>
    <w:multiLevelType w:val="hybridMultilevel"/>
    <w:tmpl w:val="8898D460"/>
    <w:lvl w:ilvl="0" w:tplc="065C6FE4">
      <w:start w:val="1"/>
      <w:numFmt w:val="bullet"/>
      <w:lvlText w:val="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E91CB3"/>
    <w:multiLevelType w:val="hybridMultilevel"/>
    <w:tmpl w:val="A6FA7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5DF8"/>
    <w:multiLevelType w:val="hybridMultilevel"/>
    <w:tmpl w:val="974CD4C6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66CA5"/>
    <w:multiLevelType w:val="hybridMultilevel"/>
    <w:tmpl w:val="F28EE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51"/>
    <w:rsid w:val="00006FB4"/>
    <w:rsid w:val="000617D7"/>
    <w:rsid w:val="00090200"/>
    <w:rsid w:val="001E486B"/>
    <w:rsid w:val="001F740A"/>
    <w:rsid w:val="002560A8"/>
    <w:rsid w:val="002A783A"/>
    <w:rsid w:val="002E5070"/>
    <w:rsid w:val="00302840"/>
    <w:rsid w:val="00317242"/>
    <w:rsid w:val="00393D02"/>
    <w:rsid w:val="003E7E3F"/>
    <w:rsid w:val="00401B01"/>
    <w:rsid w:val="00421851"/>
    <w:rsid w:val="0049289A"/>
    <w:rsid w:val="004E09F9"/>
    <w:rsid w:val="004F421B"/>
    <w:rsid w:val="0055732F"/>
    <w:rsid w:val="00567C57"/>
    <w:rsid w:val="005B19E3"/>
    <w:rsid w:val="0064555D"/>
    <w:rsid w:val="00654654"/>
    <w:rsid w:val="0068648A"/>
    <w:rsid w:val="006940D3"/>
    <w:rsid w:val="006D2DD1"/>
    <w:rsid w:val="007036BA"/>
    <w:rsid w:val="00740C59"/>
    <w:rsid w:val="007708BE"/>
    <w:rsid w:val="0077220F"/>
    <w:rsid w:val="007B0A2C"/>
    <w:rsid w:val="007B61B4"/>
    <w:rsid w:val="007E5214"/>
    <w:rsid w:val="00906376"/>
    <w:rsid w:val="00960A21"/>
    <w:rsid w:val="00982AB7"/>
    <w:rsid w:val="009A67E2"/>
    <w:rsid w:val="009F039C"/>
    <w:rsid w:val="009F2CC7"/>
    <w:rsid w:val="00A03789"/>
    <w:rsid w:val="00AC65E5"/>
    <w:rsid w:val="00AC7708"/>
    <w:rsid w:val="00B01E82"/>
    <w:rsid w:val="00BC5075"/>
    <w:rsid w:val="00C1355F"/>
    <w:rsid w:val="00C77EC6"/>
    <w:rsid w:val="00D019B6"/>
    <w:rsid w:val="00DE4D66"/>
    <w:rsid w:val="00E04E92"/>
    <w:rsid w:val="00E10370"/>
    <w:rsid w:val="00E2183C"/>
    <w:rsid w:val="00E25D55"/>
    <w:rsid w:val="00E64D04"/>
    <w:rsid w:val="00E92E00"/>
    <w:rsid w:val="00EA67D0"/>
    <w:rsid w:val="00ED68A9"/>
    <w:rsid w:val="00F67E80"/>
    <w:rsid w:val="00FA2D25"/>
    <w:rsid w:val="00FA2F14"/>
    <w:rsid w:val="00FA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795B1"/>
  <w15:chartTrackingRefBased/>
  <w15:docId w15:val="{2E5F1126-23D1-42AF-8B78-265B3A73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35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C13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A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0637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9063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64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64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648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64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648A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4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48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Za&#322;&#261;cznik%20nr%201%20formularz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formularz oferty.dot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Dubiel Kamil</cp:lastModifiedBy>
  <cp:revision>5</cp:revision>
  <dcterms:created xsi:type="dcterms:W3CDTF">2025-07-09T11:10:00Z</dcterms:created>
  <dcterms:modified xsi:type="dcterms:W3CDTF">2025-10-08T09:57:00Z</dcterms:modified>
</cp:coreProperties>
</file>