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6" o:title=""/>
          </v:shape>
          <o:OLEObject Type="Embed" ProgID="MSPhotoEd.3" ShapeID="_x0000_i1025" DrawAspect="Content" ObjectID="_1808648337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dnia</w:t>
      </w:r>
      <w:r w:rsidR="00975127" w:rsidRPr="00A9736D">
        <w:rPr>
          <w:rFonts w:ascii="Arial" w:hAnsi="Arial" w:cs="Arial"/>
          <w:color w:val="000000" w:themeColor="text1"/>
        </w:rPr>
        <w:t xml:space="preserve"> </w:t>
      </w:r>
      <w:r w:rsidR="00A226EB">
        <w:rPr>
          <w:rFonts w:ascii="Arial" w:hAnsi="Arial" w:cs="Arial"/>
          <w:color w:val="000000" w:themeColor="text1"/>
        </w:rPr>
        <w:t>12</w:t>
      </w:r>
      <w:r w:rsidR="008B14C1" w:rsidRPr="005478BE">
        <w:rPr>
          <w:rFonts w:ascii="Arial" w:hAnsi="Arial" w:cs="Arial"/>
          <w:color w:val="000000" w:themeColor="text1"/>
        </w:rPr>
        <w:t>.</w:t>
      </w:r>
      <w:r w:rsidR="00F11739">
        <w:rPr>
          <w:rFonts w:ascii="Arial" w:hAnsi="Arial" w:cs="Arial"/>
          <w:color w:val="000000" w:themeColor="text1"/>
        </w:rPr>
        <w:t>05</w:t>
      </w:r>
      <w:r w:rsidR="000F49FD" w:rsidRPr="005478BE">
        <w:rPr>
          <w:rFonts w:ascii="Arial" w:hAnsi="Arial" w:cs="Arial"/>
          <w:color w:val="000000" w:themeColor="text1"/>
        </w:rPr>
        <w:t>.</w:t>
      </w:r>
      <w:r w:rsidR="00C21B86">
        <w:rPr>
          <w:rFonts w:ascii="Arial" w:hAnsi="Arial" w:cs="Arial"/>
          <w:color w:val="000000" w:themeColor="text1"/>
        </w:rPr>
        <w:t>2025</w:t>
      </w:r>
      <w:r w:rsidR="00153065" w:rsidRPr="005478BE">
        <w:rPr>
          <w:rFonts w:ascii="Arial" w:hAnsi="Arial" w:cs="Arial"/>
          <w:color w:val="000000" w:themeColor="text1"/>
        </w:rPr>
        <w:t xml:space="preserve"> 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pisemny</w:t>
      </w:r>
      <w:r w:rsidR="00F17E1D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tbl>
      <w:tblPr>
        <w:tblW w:w="10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43"/>
        <w:gridCol w:w="523"/>
        <w:gridCol w:w="1128"/>
        <w:gridCol w:w="540"/>
        <w:gridCol w:w="861"/>
        <w:gridCol w:w="680"/>
        <w:gridCol w:w="1880"/>
        <w:gridCol w:w="1260"/>
        <w:gridCol w:w="807"/>
        <w:gridCol w:w="1080"/>
        <w:gridCol w:w="820"/>
      </w:tblGrid>
      <w:tr w:rsidR="006A1CC3" w:rsidRPr="00E223B7" w:rsidTr="00F737C6">
        <w:trPr>
          <w:trHeight w:val="744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 model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estracyjny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Numer </w:t>
            </w: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VIN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km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min. netto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Wadium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netto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152 HR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62829010601811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765 597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861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824 335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869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835 183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870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865 586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065 PJ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WEB 62829010603324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ZF 6 AP 1700 B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777 270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729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639 PJ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WEB 62829010603329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ZF 6 AP 1700 B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800 811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530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817 847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184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787 098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6A1CC3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313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838 001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CC3" w:rsidRPr="00E223B7" w:rsidRDefault="006A1CC3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</w:tbl>
    <w:p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6A1CC3">
        <w:rPr>
          <w:rFonts w:ascii="Arial" w:eastAsia="Times New Roman" w:hAnsi="Arial" w:cs="Arial"/>
          <w:b/>
          <w:color w:val="000000" w:themeColor="text1"/>
          <w:lang w:eastAsia="pl-PL"/>
        </w:rPr>
        <w:t>06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6A1CC3">
        <w:rPr>
          <w:rFonts w:ascii="Arial" w:eastAsia="Times New Roman" w:hAnsi="Arial" w:cs="Arial"/>
          <w:b/>
          <w:color w:val="000000" w:themeColor="text1"/>
          <w:lang w:eastAsia="pl-PL"/>
        </w:rPr>
        <w:t>06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E96BE4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(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oferty złożone po upływie wyznaczonego terminu nie będą rozpatrywane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)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2224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2224DB">
        <w:rPr>
          <w:rFonts w:ascii="Arial" w:hAnsi="Arial" w:cs="Arial"/>
          <w:color w:val="000000" w:themeColor="text1"/>
        </w:rPr>
        <w:t>Ofertę ku</w:t>
      </w:r>
      <w:r w:rsidR="00235679">
        <w:rPr>
          <w:rFonts w:ascii="Arial" w:hAnsi="Arial" w:cs="Arial"/>
          <w:color w:val="000000" w:themeColor="text1"/>
        </w:rPr>
        <w:t xml:space="preserve">pna należy złożyć lub przesłać </w:t>
      </w:r>
      <w:r w:rsidRPr="002224DB">
        <w:rPr>
          <w:rFonts w:ascii="Arial" w:hAnsi="Arial" w:cs="Arial"/>
          <w:color w:val="000000" w:themeColor="text1"/>
        </w:rPr>
        <w:t xml:space="preserve">na adres: </w:t>
      </w:r>
      <w:r w:rsidRPr="002224DB">
        <w:rPr>
          <w:rFonts w:ascii="Arial" w:hAnsi="Arial" w:cs="Arial"/>
          <w:b/>
          <w:color w:val="000000" w:themeColor="text1"/>
        </w:rPr>
        <w:t>Biuro Obsługi Klienta MPK S. A. w Krakowie (par</w:t>
      </w:r>
      <w:r w:rsidR="00675DF0">
        <w:rPr>
          <w:rFonts w:ascii="Arial" w:hAnsi="Arial" w:cs="Arial"/>
          <w:b/>
          <w:color w:val="000000" w:themeColor="text1"/>
        </w:rPr>
        <w:t xml:space="preserve">ter) ul. Jana Brożka 3, 30-347 </w:t>
      </w:r>
      <w:r w:rsidRPr="002224DB">
        <w:rPr>
          <w:rFonts w:ascii="Arial" w:hAnsi="Arial" w:cs="Arial"/>
          <w:b/>
          <w:color w:val="000000" w:themeColor="text1"/>
        </w:rPr>
        <w:t xml:space="preserve">Kraków </w:t>
      </w:r>
      <w:r w:rsidRPr="002224DB">
        <w:rPr>
          <w:rFonts w:ascii="Arial" w:hAnsi="Arial" w:cs="Arial"/>
          <w:color w:val="000000" w:themeColor="text1"/>
        </w:rPr>
        <w:t>w terminie do dnia</w:t>
      </w:r>
      <w:r w:rsidRPr="002224DB">
        <w:rPr>
          <w:rFonts w:ascii="Arial" w:hAnsi="Arial" w:cs="Arial"/>
          <w:b/>
          <w:color w:val="000000" w:themeColor="text1"/>
        </w:rPr>
        <w:t xml:space="preserve"> </w:t>
      </w:r>
      <w:r w:rsidR="000F2F94">
        <w:rPr>
          <w:rFonts w:ascii="Arial" w:hAnsi="Arial" w:cs="Arial"/>
          <w:b/>
          <w:bCs/>
          <w:color w:val="000000" w:themeColor="text1"/>
        </w:rPr>
        <w:t>06.06</w:t>
      </w:r>
      <w:r w:rsidR="00A0407B" w:rsidRPr="006C34B2">
        <w:rPr>
          <w:rFonts w:ascii="Arial" w:hAnsi="Arial" w:cs="Arial"/>
          <w:b/>
          <w:bCs/>
          <w:color w:val="000000" w:themeColor="text1"/>
        </w:rPr>
        <w:t>.2025</w:t>
      </w:r>
      <w:r w:rsidR="00DF5599" w:rsidRPr="00A9736D">
        <w:rPr>
          <w:rFonts w:ascii="Arial" w:hAnsi="Arial" w:cs="Arial"/>
          <w:b/>
          <w:bCs/>
          <w:color w:val="000000" w:themeColor="text1"/>
        </w:rPr>
        <w:t xml:space="preserve"> r.</w:t>
      </w:r>
      <w:r w:rsidR="000842BA" w:rsidRPr="00A9736D">
        <w:rPr>
          <w:rFonts w:ascii="Arial" w:hAnsi="Arial" w:cs="Arial"/>
          <w:b/>
          <w:bCs/>
          <w:color w:val="000000" w:themeColor="text1"/>
        </w:rPr>
        <w:t xml:space="preserve"> </w:t>
      </w:r>
      <w:r w:rsidRPr="00A9736D">
        <w:rPr>
          <w:rFonts w:ascii="Arial" w:hAnsi="Arial" w:cs="Arial"/>
          <w:b/>
          <w:color w:val="000000" w:themeColor="text1"/>
        </w:rPr>
        <w:t xml:space="preserve">do godziny </w:t>
      </w:r>
      <w:r w:rsidRPr="00A9736D">
        <w:rPr>
          <w:rFonts w:ascii="Arial" w:hAnsi="Arial" w:cs="Arial"/>
          <w:b/>
          <w:bCs/>
          <w:color w:val="000000" w:themeColor="text1"/>
        </w:rPr>
        <w:t>8:30,</w:t>
      </w:r>
      <w:r w:rsidR="0069732E">
        <w:rPr>
          <w:rFonts w:ascii="Arial" w:hAnsi="Arial" w:cs="Arial"/>
          <w:b/>
          <w:bCs/>
          <w:color w:val="000000" w:themeColor="text1"/>
        </w:rPr>
        <w:t xml:space="preserve"> </w:t>
      </w:r>
      <w:r w:rsidRPr="002224DB">
        <w:rPr>
          <w:rFonts w:ascii="Arial" w:hAnsi="Arial" w:cs="Arial"/>
          <w:color w:val="000000" w:themeColor="text1"/>
        </w:rPr>
        <w:t xml:space="preserve">w zabezpieczonej przed otwarciem, nieprzezroczystej kopercie,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lastRenderedPageBreak/>
        <w:t>wraz z dokładną nazwą i adresem podmiotu składającego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ofertę </w:t>
      </w:r>
      <w:r w:rsidRPr="002224DB">
        <w:rPr>
          <w:rFonts w:ascii="Arial" w:hAnsi="Arial" w:cs="Arial"/>
          <w:color w:val="000000" w:themeColor="text1"/>
        </w:rPr>
        <w:t xml:space="preserve">opisanej: </w:t>
      </w:r>
    </w:p>
    <w:p w:rsidR="002224DB" w:rsidRPr="002224DB" w:rsidRDefault="002224DB" w:rsidP="00222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A0407B">
      <w:pPr>
        <w:pStyle w:val="Default"/>
        <w:ind w:left="72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224D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„Przetarg na sprzedaż </w:t>
      </w:r>
      <w:r w:rsidR="00BC0687">
        <w:rPr>
          <w:rFonts w:ascii="Arial" w:hAnsi="Arial" w:cs="Arial"/>
          <w:b/>
          <w:bCs/>
          <w:color w:val="000000" w:themeColor="text1"/>
          <w:sz w:val="22"/>
          <w:szCs w:val="22"/>
        </w:rPr>
        <w:t>autobusów PN.</w:t>
      </w:r>
      <w:r w:rsidR="00F216DE">
        <w:rPr>
          <w:rFonts w:ascii="Arial" w:hAnsi="Arial" w:cs="Arial"/>
          <w:b/>
          <w:bCs/>
          <w:color w:val="000000" w:themeColor="text1"/>
          <w:sz w:val="22"/>
          <w:szCs w:val="22"/>
        </w:rPr>
        <w:t>233.4.2025</w:t>
      </w:r>
      <w:r w:rsidR="00DF55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Nie otwierać przed dniem </w:t>
      </w:r>
      <w:r w:rsidR="00232E3B">
        <w:rPr>
          <w:rFonts w:ascii="Arial" w:hAnsi="Arial" w:cs="Arial"/>
          <w:b/>
          <w:bCs/>
          <w:color w:val="000000" w:themeColor="text1"/>
          <w:sz w:val="22"/>
          <w:szCs w:val="22"/>
        </w:rPr>
        <w:t>06</w:t>
      </w:r>
      <w:r w:rsidR="000842BA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="00232E3B">
        <w:rPr>
          <w:rFonts w:ascii="Arial" w:hAnsi="Arial" w:cs="Arial"/>
          <w:b/>
          <w:bCs/>
          <w:color w:val="000000" w:themeColor="text1"/>
          <w:sz w:val="22"/>
          <w:szCs w:val="22"/>
        </w:rPr>
        <w:t>06</w:t>
      </w:r>
      <w:r w:rsidR="00A0407B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.2025</w:t>
      </w:r>
      <w:r w:rsidR="00DF5599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r. godz. 9:00”</w:t>
      </w:r>
    </w:p>
    <w:p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Komisyjne otwarcie ofert nastąpi w dniu </w:t>
      </w:r>
      <w:r w:rsidR="002C3314">
        <w:rPr>
          <w:rFonts w:ascii="Arial" w:eastAsia="Times New Roman" w:hAnsi="Arial" w:cs="Arial"/>
          <w:b/>
          <w:color w:val="000000" w:themeColor="text1"/>
          <w:lang w:eastAsia="pl-PL"/>
        </w:rPr>
        <w:t>06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2C3314">
        <w:rPr>
          <w:rFonts w:ascii="Arial" w:eastAsia="Times New Roman" w:hAnsi="Arial" w:cs="Arial"/>
          <w:b/>
          <w:color w:val="000000" w:themeColor="text1"/>
          <w:lang w:eastAsia="pl-PL"/>
        </w:rPr>
        <w:t>06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:rsidR="00217B98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:rsidR="00217B98" w:rsidRDefault="00217B9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br w:type="page"/>
      </w:r>
    </w:p>
    <w:p w:rsidR="00282A67" w:rsidRPr="00282A67" w:rsidRDefault="00282A67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</w:p>
    <w:p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512072" w:rsidRPr="00F216DE" w:rsidRDefault="00512072" w:rsidP="00B27DAE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F216DE" w:rsidRPr="00F216DE" w:rsidRDefault="00F216DE" w:rsidP="00F216DE">
      <w:pPr>
        <w:shd w:val="clear" w:color="auto" w:fill="FFFFFF"/>
        <w:spacing w:after="120" w:line="240" w:lineRule="auto"/>
        <w:ind w:firstLine="709"/>
        <w:jc w:val="both"/>
        <w:rPr>
          <w:rFonts w:ascii="Arial" w:hAnsi="Arial" w:cs="Arial"/>
          <w:b/>
          <w:iCs/>
        </w:rPr>
      </w:pPr>
      <w:r w:rsidRPr="00F216DE">
        <w:rPr>
          <w:rFonts w:ascii="Arial" w:eastAsia="Times New Roman" w:hAnsi="Arial" w:cs="Arial"/>
          <w:b/>
          <w:color w:val="000000" w:themeColor="text1"/>
          <w:lang w:eastAsia="pl-PL"/>
        </w:rPr>
        <w:t>Autobusy pozycje 1-6: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>
        <w:rPr>
          <w:rFonts w:ascii="Arial" w:hAnsi="Arial" w:cs="Arial"/>
          <w:b/>
          <w:iCs/>
        </w:rPr>
        <w:t>Adam Bujak</w:t>
      </w:r>
      <w:r w:rsidRPr="00A9736D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 xml:space="preserve">660 509 646; </w:t>
      </w:r>
      <w:r w:rsidRPr="00A9736D">
        <w:rPr>
          <w:rFonts w:ascii="Arial" w:hAnsi="Arial" w:cs="Arial"/>
          <w:b/>
          <w:iCs/>
        </w:rPr>
        <w:t xml:space="preserve">e-mail: </w:t>
      </w:r>
      <w:hyperlink r:id="rId8" w:history="1">
        <w:r w:rsidRPr="00426952">
          <w:rPr>
            <w:rStyle w:val="Hipercze"/>
            <w:rFonts w:ascii="Arial" w:hAnsi="Arial" w:cs="Arial"/>
            <w:b/>
            <w:iCs/>
          </w:rPr>
          <w:t>abujak@mpk.krakow.pl</w:t>
        </w:r>
      </w:hyperlink>
    </w:p>
    <w:p w:rsidR="00F216DE" w:rsidRPr="00386CAF" w:rsidRDefault="00F216DE" w:rsidP="00F216DE">
      <w:pPr>
        <w:pStyle w:val="Akapitzlist"/>
        <w:spacing w:after="12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Stacja Obsługi Autobusów Wola Duchacka, ul. Walerego Sławka 10</w:t>
      </w:r>
    </w:p>
    <w:p w:rsidR="00386CAF" w:rsidRDefault="002933B7" w:rsidP="00F216DE">
      <w:pPr>
        <w:pStyle w:val="Akapitzlist"/>
        <w:spacing w:after="12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7-9</w:t>
      </w:r>
      <w:r w:rsid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Grzegorz Łyduch tel.: 887 708 130; e-mail: </w:t>
      </w:r>
      <w:hyperlink r:id="rId9" w:history="1">
        <w:r w:rsidR="00F216DE" w:rsidRPr="00F216DE">
          <w:rPr>
            <w:rStyle w:val="Hipercze"/>
            <w:rFonts w:ascii="Arial" w:eastAsia="Times New Roman" w:hAnsi="Arial" w:cs="Arial"/>
            <w:b/>
            <w:lang w:eastAsia="pl-PL"/>
          </w:rPr>
          <w:t>glyduch@mpk.krakow.pl</w:t>
        </w:r>
      </w:hyperlink>
    </w:p>
    <w:p w:rsidR="00F216DE" w:rsidRPr="00F216DE" w:rsidRDefault="00D3552E" w:rsidP="00386CAF">
      <w:pPr>
        <w:pStyle w:val="Akapitzlist"/>
        <w:spacing w:after="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Parking</w:t>
      </w:r>
      <w:r w:rsidR="002933B7">
        <w:rPr>
          <w:rFonts w:ascii="Arial" w:eastAsia="Times New Roman" w:hAnsi="Arial" w:cs="Arial"/>
          <w:color w:val="000000" w:themeColor="text1"/>
          <w:lang w:eastAsia="pl-PL"/>
        </w:rPr>
        <w:t xml:space="preserve"> MPK</w:t>
      </w:r>
      <w:r w:rsidR="002872ED">
        <w:rPr>
          <w:rFonts w:ascii="Arial" w:eastAsia="Times New Roman" w:hAnsi="Arial" w:cs="Arial"/>
          <w:color w:val="000000" w:themeColor="text1"/>
          <w:lang w:eastAsia="pl-PL"/>
        </w:rPr>
        <w:t xml:space="preserve"> Kraków</w:t>
      </w:r>
      <w:r w:rsidR="002933B7">
        <w:rPr>
          <w:rFonts w:ascii="Arial" w:eastAsia="Times New Roman" w:hAnsi="Arial" w:cs="Arial"/>
          <w:color w:val="000000" w:themeColor="text1"/>
          <w:lang w:eastAsia="pl-PL"/>
        </w:rPr>
        <w:t xml:space="preserve">, </w:t>
      </w:r>
      <w:r w:rsidR="0013520D"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757D27" w:rsidRDefault="00757D27" w:rsidP="000B3676">
      <w:pPr>
        <w:pStyle w:val="Akapitzlist"/>
        <w:rPr>
          <w:rFonts w:ascii="Arial" w:hAnsi="Arial" w:cs="Arial"/>
        </w:rPr>
      </w:pPr>
    </w:p>
    <w:p w:rsidR="00B27DAE" w:rsidRDefault="002224DB" w:rsidP="00B27DA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Sprzedający zastrzega sobie prawo do odstąpienia od przetargu, unieważnienia lub uznania, że postępowanie nie dało rezultatów. W każdym z przypadków może to ogłosić bez konieczności podawania przyczyny.</w:t>
      </w:r>
    </w:p>
    <w:p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AD6F37" w:rsidRDefault="004F79A7" w:rsidP="00AD6F37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:rsidR="004F79A7" w:rsidRDefault="004F79A7" w:rsidP="00AD6F37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Formularz oferty (załącznik 1) – do pobrania w załącznikach</w:t>
      </w:r>
    </w:p>
    <w:p w:rsidR="00757D27" w:rsidRPr="00720164" w:rsidRDefault="004F79A7" w:rsidP="00AD6F37">
      <w:pPr>
        <w:shd w:val="clear" w:color="auto" w:fill="FFFFFF"/>
        <w:spacing w:line="240" w:lineRule="auto"/>
        <w:ind w:firstLine="360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54656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2F94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F7A18"/>
    <w:rsid w:val="00217B98"/>
    <w:rsid w:val="002224DB"/>
    <w:rsid w:val="002226CF"/>
    <w:rsid w:val="00222D5A"/>
    <w:rsid w:val="00232E3B"/>
    <w:rsid w:val="00235679"/>
    <w:rsid w:val="00237292"/>
    <w:rsid w:val="00257987"/>
    <w:rsid w:val="002628F3"/>
    <w:rsid w:val="00271731"/>
    <w:rsid w:val="00273C37"/>
    <w:rsid w:val="00282A67"/>
    <w:rsid w:val="002872ED"/>
    <w:rsid w:val="00287E44"/>
    <w:rsid w:val="002933B7"/>
    <w:rsid w:val="002A2E50"/>
    <w:rsid w:val="002C3314"/>
    <w:rsid w:val="002E271D"/>
    <w:rsid w:val="00323B7F"/>
    <w:rsid w:val="00325BD5"/>
    <w:rsid w:val="00353D68"/>
    <w:rsid w:val="00381F08"/>
    <w:rsid w:val="00386CAF"/>
    <w:rsid w:val="003B25FB"/>
    <w:rsid w:val="003C0207"/>
    <w:rsid w:val="003C6A01"/>
    <w:rsid w:val="003F2502"/>
    <w:rsid w:val="00472EE3"/>
    <w:rsid w:val="004B03FF"/>
    <w:rsid w:val="004B7966"/>
    <w:rsid w:val="004C5441"/>
    <w:rsid w:val="004C6642"/>
    <w:rsid w:val="004F79A7"/>
    <w:rsid w:val="00512072"/>
    <w:rsid w:val="00513DD4"/>
    <w:rsid w:val="005279B8"/>
    <w:rsid w:val="005478BE"/>
    <w:rsid w:val="00552098"/>
    <w:rsid w:val="005649A5"/>
    <w:rsid w:val="00564C32"/>
    <w:rsid w:val="005A2DF0"/>
    <w:rsid w:val="005C611D"/>
    <w:rsid w:val="005D2125"/>
    <w:rsid w:val="005D66BA"/>
    <w:rsid w:val="005D7660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A1CC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A6C1F"/>
    <w:rsid w:val="007B5053"/>
    <w:rsid w:val="007C7823"/>
    <w:rsid w:val="007E05A6"/>
    <w:rsid w:val="007E65DD"/>
    <w:rsid w:val="007F766D"/>
    <w:rsid w:val="0080343B"/>
    <w:rsid w:val="008348DC"/>
    <w:rsid w:val="00835D74"/>
    <w:rsid w:val="0084566C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D2F50"/>
    <w:rsid w:val="009E2BDE"/>
    <w:rsid w:val="009F3F44"/>
    <w:rsid w:val="009F63C1"/>
    <w:rsid w:val="00A0407B"/>
    <w:rsid w:val="00A10AA6"/>
    <w:rsid w:val="00A14904"/>
    <w:rsid w:val="00A204B2"/>
    <w:rsid w:val="00A226EB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B4C60"/>
    <w:rsid w:val="00CD0646"/>
    <w:rsid w:val="00CD4598"/>
    <w:rsid w:val="00D327B8"/>
    <w:rsid w:val="00D335A3"/>
    <w:rsid w:val="00D3552E"/>
    <w:rsid w:val="00D435A2"/>
    <w:rsid w:val="00D62EEC"/>
    <w:rsid w:val="00D64699"/>
    <w:rsid w:val="00D70CDF"/>
    <w:rsid w:val="00DA0FCE"/>
    <w:rsid w:val="00DD2885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1739"/>
    <w:rsid w:val="00F1528B"/>
    <w:rsid w:val="00F17E1D"/>
    <w:rsid w:val="00F216DE"/>
    <w:rsid w:val="00F60F01"/>
    <w:rsid w:val="00F64CBD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jak@mpk.krakow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lyduch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BF617-ED11-4E5A-BB66-0EA89A7F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1</TotalTime>
  <Pages>2</Pages>
  <Words>511</Words>
  <Characters>3070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3574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2</cp:revision>
  <dcterms:created xsi:type="dcterms:W3CDTF">2025-05-13T11:33:00Z</dcterms:created>
  <dcterms:modified xsi:type="dcterms:W3CDTF">2025-05-13T11:33:00Z</dcterms:modified>
</cp:coreProperties>
</file>